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C8" w:rsidRPr="004A49CA" w:rsidRDefault="009534D8" w:rsidP="00B31CC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4A49CA">
        <w:rPr>
          <w:rFonts w:ascii="Arial" w:hAnsi="Arial" w:cs="Arial"/>
          <w:b/>
          <w:sz w:val="20"/>
          <w:szCs w:val="20"/>
        </w:rPr>
        <w:t>Pressemitteilung</w:t>
      </w:r>
      <w:r w:rsidR="00B31CC8" w:rsidRPr="004A49CA">
        <w:rPr>
          <w:rFonts w:ascii="Arial" w:hAnsi="Arial" w:cs="Arial"/>
          <w:b/>
          <w:sz w:val="20"/>
          <w:szCs w:val="20"/>
        </w:rPr>
        <w:t xml:space="preserve"> </w:t>
      </w:r>
      <w:r w:rsidR="00B31CC8" w:rsidRPr="004A49CA">
        <w:rPr>
          <w:rFonts w:ascii="Arial" w:hAnsi="Arial" w:cs="Arial"/>
          <w:b/>
          <w:sz w:val="20"/>
          <w:szCs w:val="20"/>
        </w:rPr>
        <w:br/>
      </w:r>
      <w:r w:rsidR="00C249A4" w:rsidRPr="004A49CA">
        <w:rPr>
          <w:rFonts w:ascii="Arial" w:hAnsi="Arial" w:cs="Arial"/>
          <w:i/>
          <w:sz w:val="20"/>
          <w:szCs w:val="20"/>
        </w:rPr>
        <w:t>Fachpresse</w:t>
      </w:r>
      <w:r w:rsidR="00B31CC8" w:rsidRPr="004A49CA">
        <w:rPr>
          <w:rFonts w:ascii="Arial" w:hAnsi="Arial" w:cs="Arial"/>
          <w:i/>
          <w:sz w:val="20"/>
          <w:szCs w:val="20"/>
        </w:rPr>
        <w:t xml:space="preserve"> </w:t>
      </w:r>
    </w:p>
    <w:p w:rsidR="00B31CC8" w:rsidRPr="004A49CA" w:rsidRDefault="00B31CC8" w:rsidP="00B31CC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4248" w:rsidRPr="006034E8" w:rsidRDefault="00204248" w:rsidP="006034E8">
      <w:pPr>
        <w:spacing w:line="360" w:lineRule="auto"/>
        <w:rPr>
          <w:rFonts w:ascii="Arial" w:hAnsi="Arial"/>
          <w:b/>
          <w:sz w:val="36"/>
          <w:szCs w:val="36"/>
        </w:rPr>
      </w:pPr>
      <w:proofErr w:type="spellStart"/>
      <w:r>
        <w:rPr>
          <w:rFonts w:ascii="Arial" w:hAnsi="Arial"/>
          <w:b/>
          <w:sz w:val="36"/>
          <w:szCs w:val="36"/>
        </w:rPr>
        <w:t>Kautex</w:t>
      </w:r>
      <w:proofErr w:type="spellEnd"/>
      <w:r>
        <w:rPr>
          <w:rFonts w:ascii="Arial" w:hAnsi="Arial"/>
          <w:b/>
          <w:sz w:val="36"/>
          <w:szCs w:val="36"/>
        </w:rPr>
        <w:t xml:space="preserve"> Maschinenbau – </w:t>
      </w:r>
      <w:r>
        <w:rPr>
          <w:rFonts w:ascii="Arial" w:hAnsi="Arial"/>
          <w:b/>
          <w:sz w:val="36"/>
          <w:szCs w:val="36"/>
        </w:rPr>
        <w:br/>
      </w:r>
      <w:r w:rsidRPr="00204248">
        <w:rPr>
          <w:rFonts w:ascii="Arial" w:hAnsi="Arial"/>
          <w:b/>
          <w:sz w:val="36"/>
          <w:szCs w:val="36"/>
        </w:rPr>
        <w:t xml:space="preserve">zusätzliche Montagehalle feierlich </w:t>
      </w:r>
      <w:r w:rsidR="00556E0C">
        <w:rPr>
          <w:rFonts w:ascii="Arial" w:hAnsi="Arial"/>
          <w:b/>
          <w:sz w:val="36"/>
          <w:szCs w:val="36"/>
        </w:rPr>
        <w:t>eingeweiht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 w:cs="Arial"/>
          <w:sz w:val="20"/>
          <w:szCs w:val="20"/>
        </w:rPr>
        <w:br/>
      </w:r>
      <w:r w:rsidRPr="00770AAE">
        <w:rPr>
          <w:rFonts w:ascii="Arial" w:hAnsi="Arial" w:cs="Arial"/>
          <w:sz w:val="20"/>
          <w:szCs w:val="20"/>
        </w:rPr>
        <w:t xml:space="preserve">Nach nur neun Monaten Bauzeit </w:t>
      </w:r>
      <w:r>
        <w:rPr>
          <w:rFonts w:ascii="Arial" w:hAnsi="Arial" w:cs="Arial"/>
          <w:sz w:val="20"/>
          <w:szCs w:val="20"/>
        </w:rPr>
        <w:t xml:space="preserve">hat </w:t>
      </w:r>
      <w:proofErr w:type="spellStart"/>
      <w:r>
        <w:rPr>
          <w:rFonts w:ascii="Arial" w:hAnsi="Arial" w:cs="Arial"/>
          <w:sz w:val="20"/>
          <w:szCs w:val="20"/>
        </w:rPr>
        <w:t>Kautex</w:t>
      </w:r>
      <w:proofErr w:type="spellEnd"/>
      <w:r>
        <w:rPr>
          <w:rFonts w:ascii="Arial" w:hAnsi="Arial" w:cs="Arial"/>
          <w:sz w:val="20"/>
          <w:szCs w:val="20"/>
        </w:rPr>
        <w:t xml:space="preserve"> Maschinenbau am Bonner Stammsitz eine </w:t>
      </w:r>
      <w:r w:rsidRPr="00770AAE">
        <w:rPr>
          <w:rFonts w:ascii="Arial" w:hAnsi="Arial" w:cs="Arial"/>
          <w:sz w:val="20"/>
          <w:szCs w:val="20"/>
        </w:rPr>
        <w:t>neue</w:t>
      </w:r>
      <w:r>
        <w:rPr>
          <w:rFonts w:ascii="Arial" w:hAnsi="Arial" w:cs="Arial"/>
          <w:sz w:val="20"/>
          <w:szCs w:val="20"/>
        </w:rPr>
        <w:t xml:space="preserve"> 5.000 Quadratmeter große</w:t>
      </w:r>
      <w:r w:rsidRPr="00770AAE">
        <w:rPr>
          <w:rFonts w:ascii="Arial" w:hAnsi="Arial" w:cs="Arial"/>
          <w:sz w:val="20"/>
          <w:szCs w:val="20"/>
        </w:rPr>
        <w:t xml:space="preserve"> Montagehalle </w:t>
      </w:r>
      <w:r w:rsidR="00556E0C">
        <w:rPr>
          <w:rFonts w:ascii="Arial" w:hAnsi="Arial" w:cs="Arial"/>
          <w:sz w:val="20"/>
          <w:szCs w:val="20"/>
        </w:rPr>
        <w:t>eingeweiht</w:t>
      </w:r>
      <w:r w:rsidRPr="00770AA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556E0C">
        <w:rPr>
          <w:rFonts w:ascii="Arial" w:hAnsi="Arial" w:cs="Arial"/>
          <w:sz w:val="20"/>
          <w:szCs w:val="20"/>
        </w:rPr>
        <w:t>In Kürze</w:t>
      </w:r>
      <w:r>
        <w:rPr>
          <w:rFonts w:ascii="Arial" w:hAnsi="Arial" w:cs="Arial"/>
          <w:sz w:val="20"/>
          <w:szCs w:val="20"/>
        </w:rPr>
        <w:t xml:space="preserve"> werden </w:t>
      </w:r>
      <w:r w:rsidRPr="00770AAE">
        <w:rPr>
          <w:rFonts w:ascii="Arial" w:hAnsi="Arial" w:cs="Arial"/>
          <w:sz w:val="20"/>
          <w:szCs w:val="20"/>
        </w:rPr>
        <w:t xml:space="preserve">hier überwiegend </w:t>
      </w:r>
      <w:r>
        <w:rPr>
          <w:rFonts w:ascii="Arial" w:hAnsi="Arial" w:cs="Arial"/>
          <w:sz w:val="20"/>
          <w:szCs w:val="20"/>
        </w:rPr>
        <w:t>Verpackungsmaschinen der KBB-Baureihe sowie KSB-</w:t>
      </w:r>
      <w:r w:rsidRPr="00770AAE">
        <w:rPr>
          <w:rFonts w:ascii="Arial" w:hAnsi="Arial" w:cs="Arial"/>
          <w:sz w:val="20"/>
          <w:szCs w:val="20"/>
        </w:rPr>
        <w:t>Maschinen</w:t>
      </w:r>
      <w:r>
        <w:rPr>
          <w:rFonts w:ascii="Arial" w:hAnsi="Arial" w:cs="Arial"/>
          <w:sz w:val="20"/>
          <w:szCs w:val="20"/>
        </w:rPr>
        <w:t xml:space="preserve"> </w:t>
      </w:r>
      <w:r w:rsidRPr="00770AAE">
        <w:rPr>
          <w:rFonts w:ascii="Arial" w:hAnsi="Arial" w:cs="Arial"/>
          <w:sz w:val="20"/>
          <w:szCs w:val="20"/>
        </w:rPr>
        <w:t xml:space="preserve">für </w:t>
      </w:r>
      <w:r>
        <w:rPr>
          <w:rFonts w:ascii="Arial" w:hAnsi="Arial" w:cs="Arial"/>
          <w:sz w:val="20"/>
          <w:szCs w:val="20"/>
        </w:rPr>
        <w:t>Saugblasa</w:t>
      </w:r>
      <w:r w:rsidRPr="00770AAE">
        <w:rPr>
          <w:rFonts w:ascii="Arial" w:hAnsi="Arial" w:cs="Arial"/>
          <w:sz w:val="20"/>
          <w:szCs w:val="20"/>
        </w:rPr>
        <w:t>nwendungen in der Automobilindustrie</w:t>
      </w:r>
      <w:r>
        <w:rPr>
          <w:rFonts w:ascii="Arial" w:hAnsi="Arial" w:cs="Arial"/>
          <w:sz w:val="20"/>
          <w:szCs w:val="20"/>
        </w:rPr>
        <w:t xml:space="preserve"> montiert. Darüber hinaus </w:t>
      </w:r>
      <w:r w:rsidR="00C7371C">
        <w:rPr>
          <w:rFonts w:ascii="Arial" w:hAnsi="Arial" w:cs="Arial"/>
          <w:sz w:val="20"/>
          <w:szCs w:val="20"/>
        </w:rPr>
        <w:t xml:space="preserve">sind </w:t>
      </w:r>
      <w:r>
        <w:rPr>
          <w:rFonts w:ascii="Arial" w:hAnsi="Arial" w:cs="Arial"/>
          <w:sz w:val="20"/>
          <w:szCs w:val="20"/>
        </w:rPr>
        <w:t>mit der Betriebserweiterung auch 80 neue Büro-Arbeitsplätze</w:t>
      </w:r>
      <w:r w:rsidR="00C7371C">
        <w:rPr>
          <w:rFonts w:ascii="Arial" w:hAnsi="Arial" w:cs="Arial"/>
          <w:sz w:val="20"/>
          <w:szCs w:val="20"/>
        </w:rPr>
        <w:t xml:space="preserve"> entstanden</w:t>
      </w:r>
      <w:r>
        <w:rPr>
          <w:rFonts w:ascii="Arial" w:hAnsi="Arial" w:cs="Arial"/>
          <w:sz w:val="20"/>
          <w:szCs w:val="20"/>
        </w:rPr>
        <w:t xml:space="preserve">. </w:t>
      </w:r>
      <w:r w:rsidRPr="00770AAE">
        <w:rPr>
          <w:rFonts w:ascii="Arial" w:hAnsi="Arial" w:cs="Arial"/>
          <w:sz w:val="20"/>
          <w:szCs w:val="20"/>
        </w:rPr>
        <w:t xml:space="preserve">Die offizielle </w:t>
      </w:r>
      <w:r w:rsidR="00556E0C">
        <w:rPr>
          <w:rFonts w:ascii="Arial" w:hAnsi="Arial" w:cs="Arial"/>
          <w:sz w:val="20"/>
          <w:szCs w:val="20"/>
        </w:rPr>
        <w:t xml:space="preserve">Einweihungsfeier </w:t>
      </w:r>
      <w:r>
        <w:rPr>
          <w:rFonts w:ascii="Arial" w:hAnsi="Arial" w:cs="Arial"/>
          <w:sz w:val="20"/>
          <w:szCs w:val="20"/>
        </w:rPr>
        <w:t>mit</w:t>
      </w:r>
      <w:r w:rsidRPr="00770AAE">
        <w:rPr>
          <w:rFonts w:ascii="Arial" w:hAnsi="Arial" w:cs="Arial"/>
          <w:sz w:val="20"/>
          <w:szCs w:val="20"/>
        </w:rPr>
        <w:t xml:space="preserve"> zahlreiche</w:t>
      </w:r>
      <w:r>
        <w:rPr>
          <w:rFonts w:ascii="Arial" w:hAnsi="Arial" w:cs="Arial"/>
          <w:sz w:val="20"/>
          <w:szCs w:val="20"/>
        </w:rPr>
        <w:t>n</w:t>
      </w:r>
      <w:r w:rsidRPr="00770AAE">
        <w:rPr>
          <w:rFonts w:ascii="Arial" w:hAnsi="Arial" w:cs="Arial"/>
          <w:sz w:val="20"/>
          <w:szCs w:val="20"/>
        </w:rPr>
        <w:t xml:space="preserve"> Gäste</w:t>
      </w:r>
      <w:r>
        <w:rPr>
          <w:rFonts w:ascii="Arial" w:hAnsi="Arial" w:cs="Arial"/>
          <w:sz w:val="20"/>
          <w:szCs w:val="20"/>
        </w:rPr>
        <w:t>n</w:t>
      </w:r>
      <w:r w:rsidRPr="00770AAE">
        <w:rPr>
          <w:rFonts w:ascii="Arial" w:hAnsi="Arial" w:cs="Arial"/>
          <w:sz w:val="20"/>
          <w:szCs w:val="20"/>
        </w:rPr>
        <w:t xml:space="preserve"> aus Politik und Wirtschaft</w:t>
      </w:r>
      <w:r>
        <w:rPr>
          <w:rFonts w:ascii="Arial" w:hAnsi="Arial" w:cs="Arial"/>
          <w:sz w:val="20"/>
          <w:szCs w:val="20"/>
        </w:rPr>
        <w:t xml:space="preserve"> fand am 9. November statt. U</w:t>
      </w:r>
      <w:r w:rsidRPr="00770AAE">
        <w:rPr>
          <w:rFonts w:ascii="Arial" w:hAnsi="Arial" w:cs="Arial"/>
          <w:sz w:val="20"/>
          <w:szCs w:val="20"/>
        </w:rPr>
        <w:t xml:space="preserve">nter anderem </w:t>
      </w:r>
      <w:r>
        <w:rPr>
          <w:rFonts w:ascii="Arial" w:hAnsi="Arial" w:cs="Arial"/>
          <w:sz w:val="20"/>
          <w:szCs w:val="20"/>
        </w:rPr>
        <w:t>waren</w:t>
      </w:r>
      <w:r w:rsidRPr="00770A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der </w:t>
      </w:r>
      <w:r w:rsidR="00556E0C" w:rsidRPr="00556E0C">
        <w:rPr>
          <w:rFonts w:ascii="Arial" w:hAnsi="Arial" w:cs="Arial"/>
          <w:sz w:val="20"/>
          <w:szCs w:val="20"/>
        </w:rPr>
        <w:t xml:space="preserve">Bezirksbürgermeister und </w:t>
      </w:r>
      <w:r w:rsidR="00C7371C">
        <w:rPr>
          <w:rFonts w:ascii="Arial" w:hAnsi="Arial" w:cs="Arial"/>
          <w:sz w:val="20"/>
          <w:szCs w:val="20"/>
        </w:rPr>
        <w:t>Landtagsabgeordnete</w:t>
      </w:r>
      <w:r>
        <w:rPr>
          <w:rFonts w:ascii="Arial" w:hAnsi="Arial" w:cs="Arial"/>
          <w:sz w:val="20"/>
          <w:szCs w:val="20"/>
        </w:rPr>
        <w:t xml:space="preserve">, </w:t>
      </w:r>
      <w:r w:rsidRPr="00770AAE">
        <w:rPr>
          <w:rFonts w:ascii="Arial" w:hAnsi="Arial" w:cs="Arial"/>
          <w:sz w:val="20"/>
          <w:szCs w:val="20"/>
        </w:rPr>
        <w:t xml:space="preserve">Guido </w:t>
      </w:r>
      <w:proofErr w:type="spellStart"/>
      <w:r w:rsidRPr="00770AAE">
        <w:rPr>
          <w:rFonts w:ascii="Arial" w:hAnsi="Arial" w:cs="Arial"/>
          <w:sz w:val="20"/>
          <w:szCs w:val="20"/>
        </w:rPr>
        <w:t>Déus</w:t>
      </w:r>
      <w:proofErr w:type="spellEnd"/>
      <w:r>
        <w:rPr>
          <w:rFonts w:ascii="Arial" w:hAnsi="Arial" w:cs="Arial"/>
          <w:sz w:val="20"/>
          <w:szCs w:val="20"/>
        </w:rPr>
        <w:t xml:space="preserve"> sowie Victoria Appelbe, Leiterin des Amtes für Wirtschaftsförderung, mit Grußworten vertreten.</w:t>
      </w:r>
    </w:p>
    <w:p w:rsidR="005C7F12" w:rsidRDefault="00204248" w:rsidP="00955D3F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„Wir freuen uns über die stetig wachsende Nachfra</w:t>
      </w:r>
      <w:r w:rsidR="00D069B4">
        <w:rPr>
          <w:rFonts w:ascii="Arial" w:hAnsi="Arial" w:cs="Arial"/>
          <w:sz w:val="20"/>
          <w:szCs w:val="20"/>
        </w:rPr>
        <w:t>ge nach unseren leistungsstarken</w:t>
      </w:r>
      <w:r>
        <w:rPr>
          <w:rFonts w:ascii="Arial" w:hAnsi="Arial" w:cs="Arial"/>
          <w:sz w:val="20"/>
          <w:szCs w:val="20"/>
        </w:rPr>
        <w:t xml:space="preserve"> und energieeffizienten </w:t>
      </w:r>
      <w:proofErr w:type="spellStart"/>
      <w:r>
        <w:rPr>
          <w:rFonts w:ascii="Arial" w:hAnsi="Arial" w:cs="Arial"/>
          <w:sz w:val="20"/>
          <w:szCs w:val="20"/>
        </w:rPr>
        <w:t>Extrusionsblasformmaschinen</w:t>
      </w:r>
      <w:proofErr w:type="spellEnd"/>
      <w:r>
        <w:rPr>
          <w:rFonts w:ascii="Arial" w:hAnsi="Arial" w:cs="Arial"/>
          <w:sz w:val="20"/>
          <w:szCs w:val="20"/>
        </w:rPr>
        <w:t xml:space="preserve"> für den Verpackungsbereich“, sagt Dr.</w:t>
      </w:r>
      <w:r w:rsidR="00D069B4">
        <w:rPr>
          <w:rFonts w:ascii="Arial" w:hAnsi="Arial" w:cs="Arial"/>
          <w:sz w:val="20"/>
          <w:szCs w:val="20"/>
        </w:rPr>
        <w:t>-Ing.</w:t>
      </w:r>
      <w:r>
        <w:rPr>
          <w:rFonts w:ascii="Arial" w:hAnsi="Arial" w:cs="Arial"/>
          <w:sz w:val="20"/>
          <w:szCs w:val="20"/>
        </w:rPr>
        <w:t xml:space="preserve"> Olaf Weiland, Vorsitzender der Geschäftsleitung bei </w:t>
      </w:r>
      <w:proofErr w:type="spellStart"/>
      <w:r>
        <w:rPr>
          <w:rFonts w:ascii="Arial" w:hAnsi="Arial" w:cs="Arial"/>
          <w:sz w:val="20"/>
          <w:szCs w:val="20"/>
        </w:rPr>
        <w:t>Kautex</w:t>
      </w:r>
      <w:proofErr w:type="spellEnd"/>
      <w:r>
        <w:rPr>
          <w:rFonts w:ascii="Arial" w:hAnsi="Arial" w:cs="Arial"/>
          <w:sz w:val="20"/>
          <w:szCs w:val="20"/>
        </w:rPr>
        <w:t xml:space="preserve"> Maschinenbau. „Unser Fokus lag in der Vergangenheit vor allem auf Großblasanlagen für das Automotive-Segment. In den letzten Jahren ist es uns gelungen, parallel dazu auch unser Geschäft mit Verpackungsanlagen weiter auszubauen</w:t>
      </w:r>
      <w:r w:rsidR="00BC353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Da </w:t>
      </w:r>
      <w:r w:rsidR="00BC3532">
        <w:rPr>
          <w:rFonts w:ascii="Arial" w:hAnsi="Arial" w:cs="Arial"/>
          <w:sz w:val="20"/>
          <w:szCs w:val="20"/>
        </w:rPr>
        <w:t xml:space="preserve">hier </w:t>
      </w:r>
      <w:r>
        <w:rPr>
          <w:rFonts w:ascii="Arial" w:hAnsi="Arial" w:cs="Arial"/>
          <w:sz w:val="20"/>
          <w:szCs w:val="20"/>
        </w:rPr>
        <w:t xml:space="preserve">der Bedarf </w:t>
      </w:r>
      <w:r w:rsidR="00BC3532">
        <w:rPr>
          <w:rFonts w:ascii="Arial" w:hAnsi="Arial" w:cs="Arial"/>
          <w:sz w:val="20"/>
          <w:szCs w:val="20"/>
        </w:rPr>
        <w:t>weiterhin</w:t>
      </w:r>
      <w:r>
        <w:rPr>
          <w:rFonts w:ascii="Arial" w:hAnsi="Arial" w:cs="Arial"/>
          <w:sz w:val="20"/>
          <w:szCs w:val="20"/>
        </w:rPr>
        <w:t xml:space="preserve"> ungebrochen ist, benötigen wir dringend mehr Platz. Die Betriebserweiterung ermöglicht es uns, die Maschinenproduktion weiter zu steigern, was sich für unsere Kunden insbesondere in Form von kürzeren Lieferzeiten niederschlagen wird.“</w:t>
      </w:r>
      <w:r w:rsidR="00556E0C">
        <w:rPr>
          <w:rFonts w:ascii="Arial" w:hAnsi="Arial" w:cs="Arial"/>
          <w:sz w:val="20"/>
          <w:szCs w:val="20"/>
        </w:rPr>
        <w:t xml:space="preserve"> Die neue Montagehalle hat das Unternehmen </w:t>
      </w:r>
      <w:r w:rsidR="00B0450E">
        <w:rPr>
          <w:rFonts w:ascii="Arial" w:hAnsi="Arial" w:cs="Arial"/>
          <w:sz w:val="20"/>
          <w:szCs w:val="20"/>
        </w:rPr>
        <w:t>aus</w:t>
      </w:r>
      <w:r w:rsidR="00556E0C">
        <w:rPr>
          <w:rFonts w:ascii="Arial" w:hAnsi="Arial" w:cs="Arial"/>
          <w:sz w:val="20"/>
          <w:szCs w:val="20"/>
        </w:rPr>
        <w:t xml:space="preserve"> </w:t>
      </w:r>
      <w:r w:rsidR="00177146">
        <w:rPr>
          <w:rFonts w:ascii="Arial" w:hAnsi="Arial" w:cs="Arial"/>
          <w:sz w:val="20"/>
          <w:szCs w:val="20"/>
        </w:rPr>
        <w:t>eigenen Mitteln</w:t>
      </w:r>
      <w:r w:rsidR="00556E0C">
        <w:rPr>
          <w:rFonts w:ascii="Arial" w:hAnsi="Arial" w:cs="Arial"/>
          <w:sz w:val="20"/>
          <w:szCs w:val="20"/>
        </w:rPr>
        <w:t xml:space="preserve"> finanziert. </w:t>
      </w:r>
    </w:p>
    <w:p w:rsidR="002D6118" w:rsidRDefault="005C7F12" w:rsidP="000B6EE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29430CE6" wp14:editId="0C52A442">
            <wp:extent cx="2202512" cy="1657386"/>
            <wp:effectExtent l="19050" t="19050" r="26670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666" cy="1648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1CC8" w:rsidRPr="0051406B">
        <w:rPr>
          <w:rFonts w:ascii="Arial" w:hAnsi="Arial" w:cs="Arial"/>
          <w:sz w:val="20"/>
          <w:szCs w:val="20"/>
        </w:rPr>
        <w:br/>
      </w:r>
      <w:r w:rsidRPr="00955D3F">
        <w:rPr>
          <w:rFonts w:ascii="Arial" w:hAnsi="Arial" w:cs="Arial"/>
          <w:sz w:val="16"/>
          <w:szCs w:val="16"/>
        </w:rPr>
        <w:t xml:space="preserve">Durchtrennen gemeinsam das Einweihungsband: </w:t>
      </w:r>
      <w:r>
        <w:rPr>
          <w:rFonts w:ascii="Arial" w:hAnsi="Arial" w:cs="Arial"/>
          <w:sz w:val="16"/>
          <w:szCs w:val="16"/>
        </w:rPr>
        <w:t>(</w:t>
      </w:r>
      <w:proofErr w:type="spellStart"/>
      <w:r w:rsidRPr="00955D3F">
        <w:rPr>
          <w:rFonts w:ascii="Arial" w:hAnsi="Arial" w:cs="Arial"/>
          <w:sz w:val="16"/>
          <w:szCs w:val="16"/>
        </w:rPr>
        <w:t>v.l</w:t>
      </w:r>
      <w:proofErr w:type="spellEnd"/>
      <w:r w:rsidRPr="00955D3F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)</w:t>
      </w:r>
      <w:r w:rsidRPr="00955D3F">
        <w:rPr>
          <w:rFonts w:ascii="Arial" w:hAnsi="Arial" w:cs="Arial"/>
          <w:sz w:val="16"/>
          <w:szCs w:val="16"/>
        </w:rPr>
        <w:t xml:space="preserve"> </w:t>
      </w:r>
      <w:r w:rsidR="00D2558B" w:rsidRPr="00D2558B">
        <w:rPr>
          <w:rFonts w:ascii="Arial" w:hAnsi="Arial" w:cs="Arial"/>
          <w:sz w:val="16"/>
          <w:szCs w:val="16"/>
        </w:rPr>
        <w:t xml:space="preserve">Dr.-Ing. </w:t>
      </w:r>
      <w:r w:rsidRPr="00955D3F">
        <w:rPr>
          <w:rFonts w:ascii="Arial" w:hAnsi="Arial" w:cs="Arial"/>
          <w:sz w:val="16"/>
          <w:szCs w:val="16"/>
        </w:rPr>
        <w:t xml:space="preserve">Olaf Weiland, Guido </w:t>
      </w:r>
      <w:proofErr w:type="spellStart"/>
      <w:r w:rsidRPr="00955D3F">
        <w:rPr>
          <w:rFonts w:ascii="Arial" w:hAnsi="Arial" w:cs="Arial"/>
          <w:sz w:val="16"/>
          <w:szCs w:val="16"/>
        </w:rPr>
        <w:t>Déus</w:t>
      </w:r>
      <w:proofErr w:type="spellEnd"/>
      <w:r w:rsidRPr="00955D3F">
        <w:rPr>
          <w:rFonts w:ascii="Arial" w:hAnsi="Arial" w:cs="Arial"/>
          <w:sz w:val="16"/>
          <w:szCs w:val="16"/>
        </w:rPr>
        <w:t xml:space="preserve">, Andreas </w:t>
      </w:r>
      <w:proofErr w:type="spellStart"/>
      <w:r w:rsidRPr="00955D3F">
        <w:rPr>
          <w:rFonts w:ascii="Arial" w:hAnsi="Arial" w:cs="Arial"/>
          <w:sz w:val="16"/>
          <w:szCs w:val="16"/>
        </w:rPr>
        <w:t>Lichtenauer</w:t>
      </w:r>
      <w:proofErr w:type="spellEnd"/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</w:r>
    </w:p>
    <w:p w:rsidR="00B01581" w:rsidRDefault="00B01581" w:rsidP="000B6EE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77777506" wp14:editId="44256ED3">
            <wp:extent cx="3220278" cy="1723804"/>
            <wp:effectExtent l="19050" t="19050" r="18415" b="101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1023" cy="1724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1581" w:rsidRPr="00B01581" w:rsidRDefault="00B01581" w:rsidP="000B6EE5">
      <w:pPr>
        <w:spacing w:line="360" w:lineRule="auto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/>
          <w:sz w:val="16"/>
          <w:szCs w:val="16"/>
        </w:rPr>
        <w:t>Kautex</w:t>
      </w:r>
      <w:proofErr w:type="spellEnd"/>
      <w:r>
        <w:rPr>
          <w:rFonts w:ascii="Arial" w:hAnsi="Arial"/>
          <w:sz w:val="16"/>
          <w:szCs w:val="16"/>
        </w:rPr>
        <w:t xml:space="preserve"> Maschinenbau – </w:t>
      </w:r>
      <w:r w:rsidRPr="00B01581">
        <w:rPr>
          <w:rFonts w:ascii="Arial" w:hAnsi="Arial"/>
          <w:sz w:val="16"/>
          <w:szCs w:val="16"/>
        </w:rPr>
        <w:t>zusätzliche Montagehalle feierlich eingeweiht</w:t>
      </w:r>
    </w:p>
    <w:p w:rsidR="000B6EE5" w:rsidRPr="0016330F" w:rsidRDefault="00B01581" w:rsidP="000B6EE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0B6EE5">
        <w:rPr>
          <w:rFonts w:ascii="Arial" w:hAnsi="Arial" w:cs="Arial"/>
          <w:b/>
          <w:sz w:val="20"/>
          <w:szCs w:val="20"/>
        </w:rPr>
        <w:t xml:space="preserve">Über </w:t>
      </w:r>
      <w:proofErr w:type="spellStart"/>
      <w:r w:rsidR="000B6EE5" w:rsidRPr="007B2138">
        <w:rPr>
          <w:rFonts w:ascii="Arial" w:hAnsi="Arial" w:cs="Arial"/>
          <w:b/>
          <w:sz w:val="20"/>
          <w:szCs w:val="20"/>
        </w:rPr>
        <w:t>Kautex</w:t>
      </w:r>
      <w:proofErr w:type="spellEnd"/>
      <w:r w:rsidR="000B6EE5" w:rsidRPr="007B2138">
        <w:rPr>
          <w:rFonts w:ascii="Arial" w:hAnsi="Arial" w:cs="Arial"/>
          <w:b/>
          <w:sz w:val="20"/>
          <w:szCs w:val="20"/>
        </w:rPr>
        <w:t xml:space="preserve"> Maschinenbau </w:t>
      </w:r>
      <w:r w:rsidR="000B6EE5">
        <w:rPr>
          <w:rFonts w:ascii="Arial" w:hAnsi="Arial" w:cs="Arial"/>
          <w:b/>
          <w:sz w:val="20"/>
          <w:szCs w:val="20"/>
        </w:rPr>
        <w:br/>
      </w:r>
      <w:r w:rsidR="000B6EE5" w:rsidRPr="002D6118">
        <w:rPr>
          <w:rFonts w:ascii="Arial" w:hAnsi="Arial" w:cs="Arial"/>
          <w:sz w:val="20"/>
          <w:szCs w:val="20"/>
        </w:rPr>
        <w:t>Acht Dekaden</w:t>
      </w:r>
      <w:r w:rsidR="00A842F5" w:rsidRPr="002D6118">
        <w:rPr>
          <w:rFonts w:ascii="Arial" w:hAnsi="Arial" w:cs="Arial"/>
          <w:sz w:val="20"/>
          <w:szCs w:val="20"/>
        </w:rPr>
        <w:t>,</w:t>
      </w:r>
      <w:r w:rsidR="000B6EE5" w:rsidRPr="002D6118">
        <w:rPr>
          <w:rFonts w:ascii="Arial" w:hAnsi="Arial" w:cs="Arial"/>
          <w:sz w:val="20"/>
          <w:szCs w:val="20"/>
        </w:rPr>
        <w:t xml:space="preserve"> geprägt</w:t>
      </w:r>
      <w:r w:rsidR="000B6EE5" w:rsidRPr="00B86A90">
        <w:rPr>
          <w:rFonts w:ascii="Arial" w:hAnsi="Arial" w:cs="Arial"/>
          <w:sz w:val="20"/>
          <w:szCs w:val="20"/>
        </w:rPr>
        <w:t xml:space="preserve"> durch Innovationskraft und Leistungen für </w:t>
      </w:r>
      <w:r w:rsidR="000B6EE5" w:rsidRPr="002D6118">
        <w:rPr>
          <w:rFonts w:ascii="Arial" w:hAnsi="Arial" w:cs="Arial"/>
          <w:sz w:val="20"/>
          <w:szCs w:val="20"/>
        </w:rPr>
        <w:t>seine Kunden</w:t>
      </w:r>
      <w:r w:rsidR="00A842F5" w:rsidRPr="002D6118">
        <w:rPr>
          <w:rFonts w:ascii="Arial" w:hAnsi="Arial" w:cs="Arial"/>
          <w:sz w:val="20"/>
          <w:szCs w:val="20"/>
        </w:rPr>
        <w:t>,</w:t>
      </w:r>
      <w:r w:rsidR="000B6EE5" w:rsidRPr="002D6118">
        <w:rPr>
          <w:rFonts w:ascii="Arial" w:hAnsi="Arial" w:cs="Arial"/>
          <w:sz w:val="20"/>
          <w:szCs w:val="20"/>
        </w:rPr>
        <w:t xml:space="preserve"> machen </w:t>
      </w:r>
      <w:proofErr w:type="spellStart"/>
      <w:r w:rsidR="000B6EE5" w:rsidRPr="002D6118">
        <w:rPr>
          <w:rFonts w:ascii="Arial" w:hAnsi="Arial" w:cs="Arial"/>
          <w:sz w:val="20"/>
          <w:szCs w:val="20"/>
        </w:rPr>
        <w:t>Kautex</w:t>
      </w:r>
      <w:proofErr w:type="spellEnd"/>
      <w:r w:rsidR="000B6EE5" w:rsidRPr="00B86A90">
        <w:rPr>
          <w:rFonts w:ascii="Arial" w:hAnsi="Arial" w:cs="Arial"/>
          <w:sz w:val="20"/>
          <w:szCs w:val="20"/>
        </w:rPr>
        <w:t xml:space="preserve"> Maschinenbau heute zu einem weltweit führenden Anbieter in der </w:t>
      </w:r>
      <w:proofErr w:type="spellStart"/>
      <w:r w:rsidR="000B6EE5" w:rsidRPr="00B86A90">
        <w:rPr>
          <w:rFonts w:ascii="Arial" w:hAnsi="Arial" w:cs="Arial"/>
          <w:sz w:val="20"/>
          <w:szCs w:val="20"/>
        </w:rPr>
        <w:t>Extrusionsblasformtechnik</w:t>
      </w:r>
      <w:proofErr w:type="spellEnd"/>
      <w:r w:rsidR="000B6EE5" w:rsidRPr="00B86A90">
        <w:rPr>
          <w:rFonts w:ascii="Arial" w:hAnsi="Arial" w:cs="Arial"/>
          <w:sz w:val="20"/>
          <w:szCs w:val="20"/>
        </w:rPr>
        <w:t>. Zu den internationalen Kunden gehören Automobilkonzerne und Zulieferbetriebe sowie Unternehmen aus der Verpackungsindustrie. Sie alle setzen auf das Know-how einer Marke, die für Qualität u</w:t>
      </w:r>
      <w:r w:rsidR="000B6EE5">
        <w:rPr>
          <w:rFonts w:ascii="Arial" w:hAnsi="Arial" w:cs="Arial"/>
          <w:sz w:val="20"/>
          <w:szCs w:val="20"/>
        </w:rPr>
        <w:t>nd Zuverlässigkeit steht. Mit 51</w:t>
      </w:r>
      <w:r w:rsidR="000B6EE5" w:rsidRPr="004A49CA">
        <w:rPr>
          <w:rFonts w:ascii="Arial" w:hAnsi="Arial" w:cs="Arial"/>
          <w:sz w:val="20"/>
          <w:szCs w:val="20"/>
        </w:rPr>
        <w:t>0 Mitarbeitern in Deutschland und weit</w:t>
      </w:r>
      <w:r w:rsidR="00EF3BAE">
        <w:rPr>
          <w:rFonts w:ascii="Arial" w:hAnsi="Arial" w:cs="Arial"/>
          <w:sz w:val="20"/>
          <w:szCs w:val="20"/>
        </w:rPr>
        <w:t>eren 17</w:t>
      </w:r>
      <w:r w:rsidR="000B6EE5" w:rsidRPr="004A49CA">
        <w:rPr>
          <w:rFonts w:ascii="Arial" w:hAnsi="Arial" w:cs="Arial"/>
          <w:sz w:val="20"/>
          <w:szCs w:val="20"/>
        </w:rPr>
        <w:t>0 Mitarbeitern weltweit erwi</w:t>
      </w:r>
      <w:r w:rsidR="000B6EE5">
        <w:rPr>
          <w:rFonts w:ascii="Arial" w:hAnsi="Arial" w:cs="Arial"/>
          <w:sz w:val="20"/>
          <w:szCs w:val="20"/>
        </w:rPr>
        <w:t xml:space="preserve">rtschaftet das Unternehmen </w:t>
      </w:r>
      <w:r w:rsidR="009A77F4">
        <w:rPr>
          <w:rFonts w:ascii="Arial" w:hAnsi="Arial" w:cs="Arial"/>
          <w:sz w:val="20"/>
          <w:szCs w:val="20"/>
        </w:rPr>
        <w:t xml:space="preserve">in </w:t>
      </w:r>
      <w:r w:rsidR="000B6EE5">
        <w:rPr>
          <w:rFonts w:ascii="Arial" w:hAnsi="Arial" w:cs="Arial"/>
          <w:sz w:val="20"/>
          <w:szCs w:val="20"/>
        </w:rPr>
        <w:t>2017</w:t>
      </w:r>
      <w:r w:rsidR="000B6EE5" w:rsidRPr="004A49CA">
        <w:rPr>
          <w:rFonts w:ascii="Arial" w:hAnsi="Arial" w:cs="Arial"/>
          <w:sz w:val="20"/>
          <w:szCs w:val="20"/>
        </w:rPr>
        <w:t xml:space="preserve"> einen Jahresumsatz von</w:t>
      </w:r>
      <w:r w:rsidR="009A77F4">
        <w:rPr>
          <w:rFonts w:ascii="Arial" w:hAnsi="Arial" w:cs="Arial"/>
          <w:sz w:val="20"/>
          <w:szCs w:val="20"/>
        </w:rPr>
        <w:t xml:space="preserve"> </w:t>
      </w:r>
      <w:r w:rsidR="00A111C5">
        <w:rPr>
          <w:rFonts w:ascii="Arial" w:hAnsi="Arial" w:cs="Arial"/>
          <w:sz w:val="20"/>
          <w:szCs w:val="20"/>
        </w:rPr>
        <w:t xml:space="preserve">voraussichtlich </w:t>
      </w:r>
      <w:r w:rsidR="009A77F4">
        <w:rPr>
          <w:rFonts w:ascii="Arial" w:hAnsi="Arial" w:cs="Arial"/>
          <w:sz w:val="20"/>
          <w:szCs w:val="20"/>
        </w:rPr>
        <w:t>mehr als</w:t>
      </w:r>
      <w:r w:rsidR="000B6EE5" w:rsidRPr="004A49CA">
        <w:rPr>
          <w:rFonts w:ascii="Arial" w:hAnsi="Arial" w:cs="Arial"/>
          <w:sz w:val="20"/>
          <w:szCs w:val="20"/>
        </w:rPr>
        <w:t xml:space="preserve"> 1</w:t>
      </w:r>
      <w:r w:rsidR="009A77F4">
        <w:rPr>
          <w:rFonts w:ascii="Arial" w:hAnsi="Arial" w:cs="Arial"/>
          <w:sz w:val="20"/>
          <w:szCs w:val="20"/>
        </w:rPr>
        <w:t>40</w:t>
      </w:r>
      <w:r w:rsidR="000B6EE5" w:rsidRPr="004A49CA">
        <w:rPr>
          <w:rFonts w:ascii="Arial" w:hAnsi="Arial" w:cs="Arial"/>
          <w:sz w:val="20"/>
          <w:szCs w:val="20"/>
        </w:rPr>
        <w:t xml:space="preserve"> Millionen Euro. Neben dem Hauptsitz in Bonn, einem kürzlich eröffneten Kundenzentrum in Berlin und regionalen Niederlassungen in </w:t>
      </w:r>
      <w:r w:rsidR="000B6EE5">
        <w:rPr>
          <w:rFonts w:ascii="Arial" w:hAnsi="Arial" w:cs="Arial"/>
          <w:sz w:val="20"/>
          <w:szCs w:val="20"/>
        </w:rPr>
        <w:t>USA, Russland, China, Italien,</w:t>
      </w:r>
      <w:r w:rsidR="000B6EE5" w:rsidRPr="004A49CA">
        <w:rPr>
          <w:rFonts w:ascii="Arial" w:hAnsi="Arial" w:cs="Arial"/>
          <w:sz w:val="20"/>
          <w:szCs w:val="20"/>
        </w:rPr>
        <w:t xml:space="preserve"> Indien</w:t>
      </w:r>
      <w:r w:rsidR="000B6EE5">
        <w:rPr>
          <w:rFonts w:ascii="Arial" w:hAnsi="Arial" w:cs="Arial"/>
          <w:sz w:val="20"/>
          <w:szCs w:val="20"/>
        </w:rPr>
        <w:t xml:space="preserve"> und Mexiko</w:t>
      </w:r>
      <w:r w:rsidR="000B6EE5" w:rsidRPr="004A49CA">
        <w:rPr>
          <w:rFonts w:ascii="Arial" w:hAnsi="Arial" w:cs="Arial"/>
          <w:sz w:val="20"/>
          <w:szCs w:val="20"/>
        </w:rPr>
        <w:t xml:space="preserve"> unterhält </w:t>
      </w:r>
      <w:proofErr w:type="spellStart"/>
      <w:r w:rsidR="000B6EE5" w:rsidRPr="004A49CA">
        <w:rPr>
          <w:rFonts w:ascii="Arial" w:hAnsi="Arial" w:cs="Arial"/>
          <w:sz w:val="20"/>
          <w:szCs w:val="20"/>
        </w:rPr>
        <w:t>Kautex</w:t>
      </w:r>
      <w:proofErr w:type="spellEnd"/>
      <w:r w:rsidR="000B6EE5" w:rsidRPr="004A49CA">
        <w:rPr>
          <w:rFonts w:ascii="Arial" w:hAnsi="Arial" w:cs="Arial"/>
          <w:sz w:val="20"/>
          <w:szCs w:val="20"/>
        </w:rPr>
        <w:t xml:space="preserve"> Maschinenbau ein dichtes globales Netz von Service- und Vertriebsstützpunkten.</w:t>
      </w:r>
    </w:p>
    <w:p w:rsidR="000B6EE5" w:rsidRPr="007B2138" w:rsidRDefault="000B6EE5" w:rsidP="000B6EE5">
      <w:pPr>
        <w:spacing w:line="360" w:lineRule="auto"/>
        <w:rPr>
          <w:rFonts w:ascii="Arial" w:hAnsi="Arial" w:cs="Arial"/>
          <w:sz w:val="20"/>
          <w:szCs w:val="20"/>
        </w:rPr>
      </w:pPr>
      <w:r w:rsidRPr="007B2138">
        <w:rPr>
          <w:rFonts w:ascii="Arial" w:hAnsi="Arial" w:cs="Arial"/>
          <w:sz w:val="20"/>
          <w:szCs w:val="20"/>
        </w:rPr>
        <w:t xml:space="preserve">Mehr Informationen zum Unternehmen und den Produkten erhalten Sie unter:  </w:t>
      </w:r>
    </w:p>
    <w:p w:rsidR="000B6EE5" w:rsidRPr="001B3A2E" w:rsidRDefault="000B6EE5" w:rsidP="000B6EE5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1B3A2E">
        <w:rPr>
          <w:rFonts w:ascii="Arial" w:hAnsi="Arial" w:cs="Arial"/>
          <w:sz w:val="20"/>
          <w:szCs w:val="20"/>
          <w:lang w:val="en-US"/>
        </w:rPr>
        <w:t>www.kautex-group.com.</w:t>
      </w:r>
    </w:p>
    <w:p w:rsidR="000B6EE5" w:rsidRPr="00B31CC8" w:rsidRDefault="000B6EE5" w:rsidP="000B6EE5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© Kautex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Maschinenbau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GmbH 2017</w:t>
      </w:r>
      <w:r w:rsidRPr="00B31CC8">
        <w:rPr>
          <w:rFonts w:ascii="Arial" w:hAnsi="Arial" w:cs="Arial"/>
          <w:sz w:val="16"/>
          <w:szCs w:val="16"/>
          <w:lang w:val="en-US"/>
        </w:rPr>
        <w:t>- Copy permitted, please submit 2 print copies</w:t>
      </w:r>
    </w:p>
    <w:p w:rsidR="000B6EE5" w:rsidRPr="00081A14" w:rsidRDefault="000B6EE5" w:rsidP="000B6EE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81A14">
        <w:rPr>
          <w:rFonts w:ascii="Arial" w:hAnsi="Arial" w:cs="Arial"/>
          <w:sz w:val="16"/>
          <w:szCs w:val="16"/>
        </w:rPr>
        <w:t xml:space="preserve">Reprint </w:t>
      </w:r>
      <w:proofErr w:type="spellStart"/>
      <w:r w:rsidRPr="00081A14">
        <w:rPr>
          <w:rFonts w:ascii="Arial" w:hAnsi="Arial" w:cs="Arial"/>
          <w:sz w:val="16"/>
          <w:szCs w:val="16"/>
        </w:rPr>
        <w:t>free</w:t>
      </w:r>
      <w:proofErr w:type="spellEnd"/>
      <w:r w:rsidRPr="00081A14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081A14">
        <w:rPr>
          <w:rFonts w:ascii="Arial" w:hAnsi="Arial" w:cs="Arial"/>
          <w:sz w:val="16"/>
          <w:szCs w:val="16"/>
        </w:rPr>
        <w:t>two</w:t>
      </w:r>
      <w:proofErr w:type="spellEnd"/>
      <w:r w:rsidRPr="00081A1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81A14">
        <w:rPr>
          <w:rFonts w:ascii="Arial" w:hAnsi="Arial" w:cs="Arial"/>
          <w:sz w:val="16"/>
          <w:szCs w:val="16"/>
        </w:rPr>
        <w:t>voucher</w:t>
      </w:r>
      <w:proofErr w:type="spellEnd"/>
      <w:r w:rsidRPr="00081A1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81A14">
        <w:rPr>
          <w:rFonts w:ascii="Arial" w:hAnsi="Arial" w:cs="Arial"/>
          <w:sz w:val="16"/>
          <w:szCs w:val="16"/>
        </w:rPr>
        <w:t>copies</w:t>
      </w:r>
      <w:proofErr w:type="spellEnd"/>
      <w:r w:rsidRPr="00081A1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81A14">
        <w:rPr>
          <w:rFonts w:ascii="Arial" w:hAnsi="Arial" w:cs="Arial"/>
          <w:sz w:val="16"/>
          <w:szCs w:val="16"/>
        </w:rPr>
        <w:t>requested</w:t>
      </w:r>
      <w:proofErr w:type="spellEnd"/>
      <w:r w:rsidRPr="00081A14">
        <w:rPr>
          <w:rFonts w:ascii="Arial" w:hAnsi="Arial" w:cs="Arial"/>
          <w:sz w:val="20"/>
          <w:szCs w:val="20"/>
        </w:rPr>
        <w:br/>
      </w:r>
      <w:r w:rsidRPr="00081A14">
        <w:rPr>
          <w:rFonts w:ascii="Arial" w:hAnsi="Arial" w:cs="Arial"/>
          <w:sz w:val="20"/>
          <w:szCs w:val="20"/>
        </w:rPr>
        <w:br/>
      </w:r>
      <w:r w:rsidRPr="00081A14">
        <w:rPr>
          <w:rFonts w:ascii="Arial" w:hAnsi="Arial" w:cs="Arial"/>
          <w:sz w:val="20"/>
          <w:szCs w:val="20"/>
        </w:rPr>
        <w:br/>
      </w:r>
      <w:r w:rsidRPr="0051406B">
        <w:rPr>
          <w:rFonts w:ascii="Arial" w:hAnsi="Arial" w:cs="Arial"/>
          <w:b/>
          <w:sz w:val="20"/>
          <w:szCs w:val="20"/>
        </w:rPr>
        <w:t>Kontaktadresse</w:t>
      </w:r>
      <w:r w:rsidRPr="0051406B">
        <w:rPr>
          <w:rFonts w:ascii="Arial" w:hAnsi="Arial" w:cs="Arial"/>
          <w:sz w:val="20"/>
          <w:szCs w:val="20"/>
        </w:rPr>
        <w:br/>
      </w:r>
      <w:r w:rsidRPr="0051406B">
        <w:rPr>
          <w:rFonts w:ascii="Arial" w:hAnsi="Arial" w:cs="Arial"/>
          <w:sz w:val="20"/>
          <w:szCs w:val="20"/>
        </w:rPr>
        <w:br/>
        <w:t>C</w:t>
      </w:r>
      <w:r>
        <w:rPr>
          <w:rFonts w:ascii="Arial" w:hAnsi="Arial" w:cs="Arial"/>
          <w:sz w:val="20"/>
          <w:szCs w:val="20"/>
        </w:rPr>
        <w:t>hristian Kirchbaumer</w:t>
      </w:r>
      <w:r>
        <w:rPr>
          <w:rFonts w:ascii="Arial" w:hAnsi="Arial" w:cs="Arial"/>
          <w:sz w:val="20"/>
          <w:szCs w:val="20"/>
        </w:rPr>
        <w:br/>
        <w:t>Teamleiter Kommunikation u</w:t>
      </w:r>
      <w:r w:rsidRPr="0051406B">
        <w:rPr>
          <w:rFonts w:ascii="Arial" w:hAnsi="Arial" w:cs="Arial"/>
          <w:sz w:val="20"/>
          <w:szCs w:val="20"/>
        </w:rPr>
        <w:t>nd Marketing</w:t>
      </w:r>
      <w:r w:rsidRPr="0051406B">
        <w:rPr>
          <w:rFonts w:ascii="Arial" w:hAnsi="Arial" w:cs="Arial"/>
          <w:sz w:val="20"/>
          <w:szCs w:val="20"/>
        </w:rPr>
        <w:br/>
      </w:r>
      <w:r w:rsidRPr="0051406B">
        <w:rPr>
          <w:rFonts w:ascii="Arial" w:hAnsi="Arial" w:cs="Arial"/>
          <w:sz w:val="20"/>
          <w:szCs w:val="20"/>
        </w:rPr>
        <w:br/>
      </w:r>
      <w:proofErr w:type="spellStart"/>
      <w:r w:rsidRPr="0051406B">
        <w:rPr>
          <w:rFonts w:ascii="Arial" w:hAnsi="Arial" w:cs="Arial"/>
          <w:sz w:val="20"/>
          <w:szCs w:val="20"/>
        </w:rPr>
        <w:t>Kautex</w:t>
      </w:r>
      <w:proofErr w:type="spellEnd"/>
      <w:r w:rsidRPr="0051406B">
        <w:rPr>
          <w:rFonts w:ascii="Arial" w:hAnsi="Arial" w:cs="Arial"/>
          <w:sz w:val="20"/>
          <w:szCs w:val="20"/>
        </w:rPr>
        <w:t xml:space="preserve"> Maschinenbau GmbH</w:t>
      </w:r>
    </w:p>
    <w:p w:rsidR="000B6EE5" w:rsidRPr="00B31CC8" w:rsidRDefault="000B6EE5" w:rsidP="000B6EE5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B31CC8">
        <w:rPr>
          <w:rFonts w:ascii="Arial" w:hAnsi="Arial" w:cs="Arial"/>
          <w:sz w:val="20"/>
          <w:szCs w:val="20"/>
        </w:rPr>
        <w:t>Kautexstr</w:t>
      </w:r>
      <w:proofErr w:type="spellEnd"/>
      <w:r w:rsidRPr="00B31CC8">
        <w:rPr>
          <w:rFonts w:ascii="Arial" w:hAnsi="Arial" w:cs="Arial"/>
          <w:sz w:val="20"/>
          <w:szCs w:val="20"/>
        </w:rPr>
        <w:t>. 54</w:t>
      </w:r>
    </w:p>
    <w:p w:rsidR="000B6EE5" w:rsidRPr="00B31CC8" w:rsidRDefault="000B6EE5" w:rsidP="000B6EE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1CC8">
        <w:rPr>
          <w:rFonts w:ascii="Arial" w:hAnsi="Arial" w:cs="Arial"/>
          <w:sz w:val="20"/>
          <w:szCs w:val="20"/>
        </w:rPr>
        <w:t>53229 Bonn</w:t>
      </w:r>
      <w:r w:rsidRPr="00B31CC8">
        <w:rPr>
          <w:rFonts w:ascii="Arial" w:hAnsi="Arial" w:cs="Arial"/>
          <w:sz w:val="20"/>
          <w:szCs w:val="20"/>
        </w:rPr>
        <w:br/>
        <w:t>Germany</w:t>
      </w:r>
      <w:r w:rsidRPr="00B31CC8">
        <w:rPr>
          <w:rFonts w:ascii="Arial" w:hAnsi="Arial" w:cs="Arial"/>
          <w:sz w:val="20"/>
          <w:szCs w:val="20"/>
        </w:rPr>
        <w:br/>
      </w:r>
    </w:p>
    <w:p w:rsidR="000B6EE5" w:rsidRPr="00B31CC8" w:rsidRDefault="000B6EE5" w:rsidP="000B6EE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1CC8">
        <w:rPr>
          <w:rFonts w:ascii="Arial" w:hAnsi="Arial" w:cs="Arial"/>
          <w:sz w:val="20"/>
          <w:szCs w:val="20"/>
        </w:rPr>
        <w:t>T +49 228 489 370</w:t>
      </w:r>
    </w:p>
    <w:p w:rsidR="00C93FFD" w:rsidRPr="00B31CC8" w:rsidRDefault="000B6EE5" w:rsidP="00B31CC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1CC8">
        <w:rPr>
          <w:rFonts w:ascii="Arial" w:hAnsi="Arial" w:cs="Arial"/>
          <w:sz w:val="20"/>
          <w:szCs w:val="20"/>
        </w:rPr>
        <w:t>christian.kirchbaumer@kautex-group.com</w:t>
      </w:r>
    </w:p>
    <w:sectPr w:rsidR="00C93FFD" w:rsidRPr="00B31CC8" w:rsidSect="002A069F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3402" w:right="1134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2F5" w:rsidRDefault="00A842F5" w:rsidP="00D10BA6">
      <w:pPr>
        <w:spacing w:after="0" w:line="240" w:lineRule="auto"/>
      </w:pPr>
      <w:r>
        <w:separator/>
      </w:r>
    </w:p>
  </w:endnote>
  <w:endnote w:type="continuationSeparator" w:id="0">
    <w:p w:rsidR="00A842F5" w:rsidRDefault="00A842F5" w:rsidP="00D1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F5" w:rsidRDefault="00A842F5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3F66CA19" wp14:editId="6563ECD5">
              <wp:simplePos x="0" y="0"/>
              <wp:positionH relativeFrom="column">
                <wp:posOffset>-365760</wp:posOffset>
              </wp:positionH>
              <wp:positionV relativeFrom="paragraph">
                <wp:posOffset>25400</wp:posOffset>
              </wp:positionV>
              <wp:extent cx="6843395" cy="335915"/>
              <wp:effectExtent l="0" t="0" r="0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395" cy="335915"/>
                        <a:chOff x="0" y="0"/>
                        <a:chExt cx="6843779" cy="33643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hteck 19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F5" w:rsidRPr="00C93E7E" w:rsidRDefault="00A842F5" w:rsidP="00C93E7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93E7E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F5" w:rsidRPr="00C93E7E" w:rsidRDefault="00A842F5" w:rsidP="00C93E7E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uppieren 16" o:spid="_x0000_s1026" style="position:absolute;margin-left:-28.8pt;margin-top:2pt;width:538.85pt;height:26.45pt;z-index:251685888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">
              <v:rect id="Rechteck 17" o:spid="_x0000_s1027" style="position:absolute;top:690;width:449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K58EA&#10;AADbAAAADwAAAGRycy9kb3ducmV2LnhtbERPTWsCMRC9F/wPYQRvNWsPdl2NsggFpSetCN6Gzbi7&#10;uJmsSXTTf98UCr3N433OahNNJ57kfGtZwWyagSCurG65VnD6+njNQfiArLGzTAq+ycNmPXpZYaHt&#10;wAd6HkMtUgj7AhU0IfSFlL5qyKCf2p44cVfrDIYEXS21wyGFm06+ZdlcGmw5NTTY07ah6nZ8GAXb&#10;/XAuu3x/qXOzKD+jPLjyHpWajGO5BBEohn/xn3un0/x3+P0lH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0iufBAAAA2wAAAA8AAAAAAAAAAAAAAAAAmAIAAGRycy9kb3du&#10;cmV2LnhtbFBLBQYAAAAABAAEAPUAAACGAwAAAAA=&#10;" fillcolor="#164194 [3215]" stroked="f" strokeweight="2pt"/>
              <v:rect id="Rechteck 19" o:spid="_x0000_s1028" style="position:absolute;left:46841;top:690;width:215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riMAA&#10;AADbAAAADwAAAGRycy9kb3ducmV2LnhtbERPS4vCMBC+C/sfwizsTdP1INo1isgKehF8IB5nm2kb&#10;bCYlidr990YQvM3H95zpvLONuJEPxrGC70EGgrhw2nCl4HhY9ccgQkTW2DgmBf8UYD776E0x1+7O&#10;O7rtYyVSCIccFdQxtrmUoajJYhi4ljhxpfMWY4K+ktrjPYXbRg6zbCQtGk4NNba0rKm47K9WAZeb&#10;0cSYbRn84mRPv8Py/FdJpb4+u8UPiEhdfItf7rVO8yfw/CU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kriMAAAADbAAAADwAAAAAAAAAAAAAAAACYAgAAZHJzL2Rvd25y&#10;ZXYueG1sUEsFBgAAAAAEAAQA9QAAAIUDAAAAAA=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3019;width:24154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<v:textbox>
                  <w:txbxContent>
                    <w:p w:rsidR="00E3111A" w:rsidRPr="00C93E7E" w:rsidRDefault="00E3111A" w:rsidP="00C93E7E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C93E7E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2" o:spid="_x0000_s1030" type="#_x0000_t202" style="position:absolute;left:47445;width:20099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>
                  <w:txbxContent>
                    <w:p w:rsidR="00E3111A" w:rsidRPr="00C93E7E" w:rsidRDefault="00E3111A" w:rsidP="00C93E7E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F5" w:rsidRDefault="00A842F5">
    <w:pPr>
      <w:pStyle w:val="Fuzeile"/>
    </w:pPr>
  </w:p>
  <w:p w:rsidR="00A842F5" w:rsidRDefault="00A842F5">
    <w:pPr>
      <w:pStyle w:val="Fuzeile"/>
    </w:pPr>
  </w:p>
  <w:p w:rsidR="00A842F5" w:rsidRDefault="00A842F5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1A29C16" wp14:editId="364AF400">
              <wp:simplePos x="0" y="0"/>
              <wp:positionH relativeFrom="column">
                <wp:posOffset>-394335</wp:posOffset>
              </wp:positionH>
              <wp:positionV relativeFrom="paragraph">
                <wp:posOffset>7830</wp:posOffset>
              </wp:positionV>
              <wp:extent cx="6843779" cy="336430"/>
              <wp:effectExtent l="0" t="0" r="0" b="0"/>
              <wp:wrapNone/>
              <wp:docPr id="15" name="Gruppe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779" cy="336430"/>
                        <a:chOff x="0" y="0"/>
                        <a:chExt cx="6843779" cy="336430"/>
                      </a:xfrm>
                    </wpg:grpSpPr>
                    <wps:wsp>
                      <wps:cNvPr id="2" name="Rechteck blau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grau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feld Firma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F5" w:rsidRPr="00267809" w:rsidRDefault="00A842F5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feld Land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2F5" w:rsidRPr="00267809" w:rsidRDefault="00A842F5" w:rsidP="00C93E7E">
                            <w:pPr>
                              <w:jc w:val="center"/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uppe Footer" o:spid="_x0000_s1031" style="position:absolute;margin-left:-31.05pt;margin-top:.6pt;width:538.9pt;height:26.5pt;z-index:251682816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">
              <v:rect id="Rechteck blau" o:spid="_x0000_s1032" style="position:absolute;top:690;width:449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QX8IA&#10;AADaAAAADwAAAGRycy9kb3ducmV2LnhtbESPT4vCMBTE7wt+h/AEb2uqB+lWoxRhYWVP/kHw9mie&#10;bbF5qUnWZr/9RhD2OMzMb5jVJppOPMj51rKC2TQDQVxZ3XKt4HT8fM9B+ICssbNMCn7Jw2Y9elth&#10;oe3Ae3ocQi0ShH2BCpoQ+kJKXzVk0E9tT5y8q3UGQ5KultrhkOCmk/MsW0iDLaeFBnvaNlTdDj9G&#10;wXY3nMsu313q3HyU31HuXXmPSk3GsVyCCBTDf/jV/tIK5vC8km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xBfwgAAANoAAAAPAAAAAAAAAAAAAAAAAJgCAABkcnMvZG93&#10;bnJldi54bWxQSwUGAAAAAAQABAD1AAAAhwMAAAAA&#10;" fillcolor="#164194 [3215]" stroked="f" strokeweight="2pt"/>
              <v:rect id="Rechteck grau" o:spid="_x0000_s1033" style="position:absolute;left:46841;top:690;width:21596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79r4A&#10;AADaAAAADwAAAGRycy9kb3ducmV2LnhtbERPTYvCMBC9L/gfwgje1lQPslajiLigF2FVxOPYTNtg&#10;MylJVuu/NwfB4+N9z5edbcSdfDCOFYyGGQjiwmnDlYLT8ff7B0SIyBobx6TgSQGWi97XHHPtHvxH&#10;90OsRArhkKOCOsY2lzIUNVkMQ9cSJ6503mJM0FdSe3ykcNvIcZZNpEXDqaHGltY1FbfDv1XA5W4y&#10;NWZfBr862/NmXF6ulVRq0O9WMxCRuvgRv91brSBtTVfSDZ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+e/a+AAAA2gAAAA8AAAAAAAAAAAAAAAAAmAIAAGRycy9kb3ducmV2&#10;LnhtbFBLBQYAAAAABAAEAPUAAACDAwAAAAA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Firma" o:spid="_x0000_s1034" type="#_x0000_t202" style="position:absolute;left:3019;width:24154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<v:textbox>
                  <w:txbxContent>
                    <w:p w:rsidR="00E3111A" w:rsidRPr="00267809" w:rsidRDefault="00E3111A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Land" o:spid="_x0000_s1035" type="#_x0000_t202" style="position:absolute;left:47445;width:20099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E3111A" w:rsidRPr="00267809" w:rsidRDefault="00E3111A" w:rsidP="00C93E7E">
                      <w:pPr>
                        <w:jc w:val="center"/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2F5" w:rsidRDefault="00A842F5" w:rsidP="00D10BA6">
      <w:pPr>
        <w:spacing w:after="0" w:line="240" w:lineRule="auto"/>
      </w:pPr>
      <w:r>
        <w:separator/>
      </w:r>
    </w:p>
  </w:footnote>
  <w:footnote w:type="continuationSeparator" w:id="0">
    <w:p w:rsidR="00A842F5" w:rsidRDefault="00A842F5" w:rsidP="00D1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F5" w:rsidRDefault="00A842F5">
    <w:pPr>
      <w:pStyle w:val="Kopfzeile"/>
    </w:pPr>
  </w:p>
  <w:p w:rsidR="00A842F5" w:rsidRDefault="00A842F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9984" behindDoc="0" locked="0" layoutInCell="1" allowOverlap="1" wp14:anchorId="18843FB4" wp14:editId="248C8F6B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F5" w:rsidRDefault="00A842F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7936" behindDoc="0" locked="0" layoutInCell="1" allowOverlap="1" wp14:anchorId="458199B8" wp14:editId="17F308BB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D5A">
      <w:rPr>
        <w:noProof/>
        <w:lang w:eastAsia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C8"/>
    <w:rsid w:val="00024477"/>
    <w:rsid w:val="00031F81"/>
    <w:rsid w:val="00033638"/>
    <w:rsid w:val="000374DB"/>
    <w:rsid w:val="00040DEE"/>
    <w:rsid w:val="00061F9A"/>
    <w:rsid w:val="0007411A"/>
    <w:rsid w:val="00076EE2"/>
    <w:rsid w:val="00081A14"/>
    <w:rsid w:val="0009515B"/>
    <w:rsid w:val="00095CE8"/>
    <w:rsid w:val="000A069E"/>
    <w:rsid w:val="000A5F6F"/>
    <w:rsid w:val="000B3ED6"/>
    <w:rsid w:val="000B67EA"/>
    <w:rsid w:val="000B6EE5"/>
    <w:rsid w:val="000C21B0"/>
    <w:rsid w:val="000E3A8C"/>
    <w:rsid w:val="000E560F"/>
    <w:rsid w:val="000F6343"/>
    <w:rsid w:val="000F7060"/>
    <w:rsid w:val="00101318"/>
    <w:rsid w:val="00105D3B"/>
    <w:rsid w:val="00122115"/>
    <w:rsid w:val="001261BE"/>
    <w:rsid w:val="0012717A"/>
    <w:rsid w:val="00137597"/>
    <w:rsid w:val="00152D4F"/>
    <w:rsid w:val="0015382C"/>
    <w:rsid w:val="0016105B"/>
    <w:rsid w:val="00161194"/>
    <w:rsid w:val="0016330F"/>
    <w:rsid w:val="001646BE"/>
    <w:rsid w:val="00172375"/>
    <w:rsid w:val="00172C31"/>
    <w:rsid w:val="00175F59"/>
    <w:rsid w:val="00177146"/>
    <w:rsid w:val="00177991"/>
    <w:rsid w:val="001808DE"/>
    <w:rsid w:val="0018544E"/>
    <w:rsid w:val="001876B3"/>
    <w:rsid w:val="00191426"/>
    <w:rsid w:val="001A446C"/>
    <w:rsid w:val="001A58D8"/>
    <w:rsid w:val="001B1882"/>
    <w:rsid w:val="001B3A2E"/>
    <w:rsid w:val="001B75CE"/>
    <w:rsid w:val="001C7393"/>
    <w:rsid w:val="001D4A5D"/>
    <w:rsid w:val="001D4C86"/>
    <w:rsid w:val="001F14D3"/>
    <w:rsid w:val="001F5052"/>
    <w:rsid w:val="00204248"/>
    <w:rsid w:val="002101A2"/>
    <w:rsid w:val="002113D1"/>
    <w:rsid w:val="00214750"/>
    <w:rsid w:val="002370FE"/>
    <w:rsid w:val="002373AE"/>
    <w:rsid w:val="00242FCE"/>
    <w:rsid w:val="002431A4"/>
    <w:rsid w:val="00246924"/>
    <w:rsid w:val="0024776C"/>
    <w:rsid w:val="00247A3A"/>
    <w:rsid w:val="00255278"/>
    <w:rsid w:val="00256084"/>
    <w:rsid w:val="00267809"/>
    <w:rsid w:val="00280E0F"/>
    <w:rsid w:val="0028115F"/>
    <w:rsid w:val="00291792"/>
    <w:rsid w:val="002A0550"/>
    <w:rsid w:val="002A069F"/>
    <w:rsid w:val="002B2F85"/>
    <w:rsid w:val="002B3E05"/>
    <w:rsid w:val="002B448B"/>
    <w:rsid w:val="002C05AF"/>
    <w:rsid w:val="002C49CD"/>
    <w:rsid w:val="002C5D17"/>
    <w:rsid w:val="002C5DAF"/>
    <w:rsid w:val="002D6118"/>
    <w:rsid w:val="002E62D7"/>
    <w:rsid w:val="002F1F2B"/>
    <w:rsid w:val="00301EE3"/>
    <w:rsid w:val="003266DE"/>
    <w:rsid w:val="00334788"/>
    <w:rsid w:val="00346ED5"/>
    <w:rsid w:val="0036500E"/>
    <w:rsid w:val="00365AD7"/>
    <w:rsid w:val="0036661B"/>
    <w:rsid w:val="00394963"/>
    <w:rsid w:val="00394C14"/>
    <w:rsid w:val="003A6612"/>
    <w:rsid w:val="003A7244"/>
    <w:rsid w:val="003C35E8"/>
    <w:rsid w:val="003C47D1"/>
    <w:rsid w:val="003D735F"/>
    <w:rsid w:val="003F096A"/>
    <w:rsid w:val="00404FF1"/>
    <w:rsid w:val="00411E21"/>
    <w:rsid w:val="00411FCF"/>
    <w:rsid w:val="00415BAC"/>
    <w:rsid w:val="00421A44"/>
    <w:rsid w:val="00424504"/>
    <w:rsid w:val="00447416"/>
    <w:rsid w:val="00452B4E"/>
    <w:rsid w:val="0045566D"/>
    <w:rsid w:val="00461F1E"/>
    <w:rsid w:val="00464EDB"/>
    <w:rsid w:val="00480A86"/>
    <w:rsid w:val="00480E9C"/>
    <w:rsid w:val="004A3F0C"/>
    <w:rsid w:val="004A49CA"/>
    <w:rsid w:val="004A5702"/>
    <w:rsid w:val="004A66AA"/>
    <w:rsid w:val="004B32BB"/>
    <w:rsid w:val="004E0FB4"/>
    <w:rsid w:val="004F47B3"/>
    <w:rsid w:val="00502F12"/>
    <w:rsid w:val="0051406B"/>
    <w:rsid w:val="00522C89"/>
    <w:rsid w:val="00524129"/>
    <w:rsid w:val="00535C0A"/>
    <w:rsid w:val="005506DE"/>
    <w:rsid w:val="00556E0C"/>
    <w:rsid w:val="005578F0"/>
    <w:rsid w:val="0056739A"/>
    <w:rsid w:val="00567A5B"/>
    <w:rsid w:val="00567AC9"/>
    <w:rsid w:val="00572D42"/>
    <w:rsid w:val="00576360"/>
    <w:rsid w:val="005846F8"/>
    <w:rsid w:val="00594F36"/>
    <w:rsid w:val="00597A75"/>
    <w:rsid w:val="005A01CE"/>
    <w:rsid w:val="005A4676"/>
    <w:rsid w:val="005A5736"/>
    <w:rsid w:val="005C7F12"/>
    <w:rsid w:val="005D67B5"/>
    <w:rsid w:val="005F0EDF"/>
    <w:rsid w:val="005F15BE"/>
    <w:rsid w:val="0060114F"/>
    <w:rsid w:val="0060268B"/>
    <w:rsid w:val="006034E8"/>
    <w:rsid w:val="00607118"/>
    <w:rsid w:val="0065494F"/>
    <w:rsid w:val="00655499"/>
    <w:rsid w:val="00657BFE"/>
    <w:rsid w:val="00663966"/>
    <w:rsid w:val="00670515"/>
    <w:rsid w:val="00673372"/>
    <w:rsid w:val="006741DF"/>
    <w:rsid w:val="00692F20"/>
    <w:rsid w:val="006B0B0D"/>
    <w:rsid w:val="006B117F"/>
    <w:rsid w:val="006B75C2"/>
    <w:rsid w:val="006C77F8"/>
    <w:rsid w:val="006D7717"/>
    <w:rsid w:val="006D78A7"/>
    <w:rsid w:val="006E04A1"/>
    <w:rsid w:val="006E7781"/>
    <w:rsid w:val="006F0D14"/>
    <w:rsid w:val="006F3E3D"/>
    <w:rsid w:val="006F7E2F"/>
    <w:rsid w:val="00712E6D"/>
    <w:rsid w:val="007136DE"/>
    <w:rsid w:val="0071517A"/>
    <w:rsid w:val="0073353F"/>
    <w:rsid w:val="007409FD"/>
    <w:rsid w:val="007436C5"/>
    <w:rsid w:val="00744783"/>
    <w:rsid w:val="0074504A"/>
    <w:rsid w:val="0074536B"/>
    <w:rsid w:val="007503B7"/>
    <w:rsid w:val="007531C1"/>
    <w:rsid w:val="0076282C"/>
    <w:rsid w:val="00764287"/>
    <w:rsid w:val="00765474"/>
    <w:rsid w:val="007733CA"/>
    <w:rsid w:val="0079120D"/>
    <w:rsid w:val="007B2138"/>
    <w:rsid w:val="007B3277"/>
    <w:rsid w:val="007C6810"/>
    <w:rsid w:val="007D042E"/>
    <w:rsid w:val="007D26E6"/>
    <w:rsid w:val="007D3C8B"/>
    <w:rsid w:val="007E5EBD"/>
    <w:rsid w:val="007F6657"/>
    <w:rsid w:val="00804919"/>
    <w:rsid w:val="0081254D"/>
    <w:rsid w:val="00822EC9"/>
    <w:rsid w:val="00844EF6"/>
    <w:rsid w:val="00850E43"/>
    <w:rsid w:val="0085360E"/>
    <w:rsid w:val="00853E20"/>
    <w:rsid w:val="00855355"/>
    <w:rsid w:val="00856821"/>
    <w:rsid w:val="00860666"/>
    <w:rsid w:val="00863F97"/>
    <w:rsid w:val="0086445B"/>
    <w:rsid w:val="00864816"/>
    <w:rsid w:val="00864C81"/>
    <w:rsid w:val="008660E9"/>
    <w:rsid w:val="00884F7C"/>
    <w:rsid w:val="00895663"/>
    <w:rsid w:val="00897437"/>
    <w:rsid w:val="00897C7E"/>
    <w:rsid w:val="008A1BE7"/>
    <w:rsid w:val="008C0CEE"/>
    <w:rsid w:val="008D5F52"/>
    <w:rsid w:val="008E40BB"/>
    <w:rsid w:val="008F2839"/>
    <w:rsid w:val="00902BC4"/>
    <w:rsid w:val="00905D5A"/>
    <w:rsid w:val="0091071A"/>
    <w:rsid w:val="00910729"/>
    <w:rsid w:val="009150A2"/>
    <w:rsid w:val="00922A7D"/>
    <w:rsid w:val="00925576"/>
    <w:rsid w:val="009337FA"/>
    <w:rsid w:val="00934A2D"/>
    <w:rsid w:val="009429A9"/>
    <w:rsid w:val="009534D8"/>
    <w:rsid w:val="00955D3F"/>
    <w:rsid w:val="00986752"/>
    <w:rsid w:val="00994866"/>
    <w:rsid w:val="009A1D25"/>
    <w:rsid w:val="009A2DFE"/>
    <w:rsid w:val="009A47A2"/>
    <w:rsid w:val="009A77F4"/>
    <w:rsid w:val="009A7C79"/>
    <w:rsid w:val="009C0962"/>
    <w:rsid w:val="009C1239"/>
    <w:rsid w:val="009D2C8E"/>
    <w:rsid w:val="009D35FC"/>
    <w:rsid w:val="009D6CAB"/>
    <w:rsid w:val="009F21FC"/>
    <w:rsid w:val="009F6B73"/>
    <w:rsid w:val="009F74D5"/>
    <w:rsid w:val="00A004BB"/>
    <w:rsid w:val="00A0287B"/>
    <w:rsid w:val="00A111C5"/>
    <w:rsid w:val="00A14B63"/>
    <w:rsid w:val="00A172B5"/>
    <w:rsid w:val="00A455D7"/>
    <w:rsid w:val="00A507D7"/>
    <w:rsid w:val="00A50E09"/>
    <w:rsid w:val="00A54DB6"/>
    <w:rsid w:val="00A552F1"/>
    <w:rsid w:val="00A55615"/>
    <w:rsid w:val="00A648AD"/>
    <w:rsid w:val="00A842F5"/>
    <w:rsid w:val="00A86A94"/>
    <w:rsid w:val="00AA4357"/>
    <w:rsid w:val="00AA4D01"/>
    <w:rsid w:val="00AB0E5F"/>
    <w:rsid w:val="00AB5BC1"/>
    <w:rsid w:val="00AC1A7F"/>
    <w:rsid w:val="00AC1CD3"/>
    <w:rsid w:val="00AC4C39"/>
    <w:rsid w:val="00AD1987"/>
    <w:rsid w:val="00AE244D"/>
    <w:rsid w:val="00AE4134"/>
    <w:rsid w:val="00B008DC"/>
    <w:rsid w:val="00B01581"/>
    <w:rsid w:val="00B0450E"/>
    <w:rsid w:val="00B151FA"/>
    <w:rsid w:val="00B17E56"/>
    <w:rsid w:val="00B21569"/>
    <w:rsid w:val="00B30340"/>
    <w:rsid w:val="00B31CC8"/>
    <w:rsid w:val="00B3435C"/>
    <w:rsid w:val="00B35034"/>
    <w:rsid w:val="00B3666B"/>
    <w:rsid w:val="00B46438"/>
    <w:rsid w:val="00B4724F"/>
    <w:rsid w:val="00B60D75"/>
    <w:rsid w:val="00B63DA3"/>
    <w:rsid w:val="00B644FE"/>
    <w:rsid w:val="00B660CF"/>
    <w:rsid w:val="00B73745"/>
    <w:rsid w:val="00B76ABE"/>
    <w:rsid w:val="00B86A90"/>
    <w:rsid w:val="00B8711D"/>
    <w:rsid w:val="00B90E2E"/>
    <w:rsid w:val="00B95A8C"/>
    <w:rsid w:val="00BA0C63"/>
    <w:rsid w:val="00BB36A7"/>
    <w:rsid w:val="00BC10DA"/>
    <w:rsid w:val="00BC1570"/>
    <w:rsid w:val="00BC2C01"/>
    <w:rsid w:val="00BC3532"/>
    <w:rsid w:val="00BC449B"/>
    <w:rsid w:val="00BE17B5"/>
    <w:rsid w:val="00BE2CE9"/>
    <w:rsid w:val="00BE60BD"/>
    <w:rsid w:val="00BF411E"/>
    <w:rsid w:val="00BF76CF"/>
    <w:rsid w:val="00C0792F"/>
    <w:rsid w:val="00C23335"/>
    <w:rsid w:val="00C249A4"/>
    <w:rsid w:val="00C32E8C"/>
    <w:rsid w:val="00C3572A"/>
    <w:rsid w:val="00C3711F"/>
    <w:rsid w:val="00C41BFC"/>
    <w:rsid w:val="00C454AE"/>
    <w:rsid w:val="00C47BC0"/>
    <w:rsid w:val="00C50597"/>
    <w:rsid w:val="00C508DF"/>
    <w:rsid w:val="00C52801"/>
    <w:rsid w:val="00C576FE"/>
    <w:rsid w:val="00C65C5B"/>
    <w:rsid w:val="00C72218"/>
    <w:rsid w:val="00C7371C"/>
    <w:rsid w:val="00C7478F"/>
    <w:rsid w:val="00C80D36"/>
    <w:rsid w:val="00C83C77"/>
    <w:rsid w:val="00C85B25"/>
    <w:rsid w:val="00C91179"/>
    <w:rsid w:val="00C93E7E"/>
    <w:rsid w:val="00C93FFD"/>
    <w:rsid w:val="00C972BE"/>
    <w:rsid w:val="00CB2D1D"/>
    <w:rsid w:val="00CB4EA2"/>
    <w:rsid w:val="00CB713C"/>
    <w:rsid w:val="00CC78EF"/>
    <w:rsid w:val="00CD4370"/>
    <w:rsid w:val="00CD53E2"/>
    <w:rsid w:val="00CD73AA"/>
    <w:rsid w:val="00CE4BD7"/>
    <w:rsid w:val="00CE7884"/>
    <w:rsid w:val="00D0147B"/>
    <w:rsid w:val="00D069B4"/>
    <w:rsid w:val="00D1093A"/>
    <w:rsid w:val="00D10BA6"/>
    <w:rsid w:val="00D138B0"/>
    <w:rsid w:val="00D17E54"/>
    <w:rsid w:val="00D21DCB"/>
    <w:rsid w:val="00D2558B"/>
    <w:rsid w:val="00D32519"/>
    <w:rsid w:val="00D3687B"/>
    <w:rsid w:val="00D42092"/>
    <w:rsid w:val="00D43AAB"/>
    <w:rsid w:val="00D45DBC"/>
    <w:rsid w:val="00D5627B"/>
    <w:rsid w:val="00D60F95"/>
    <w:rsid w:val="00D613EE"/>
    <w:rsid w:val="00D64E8C"/>
    <w:rsid w:val="00D675E6"/>
    <w:rsid w:val="00D73768"/>
    <w:rsid w:val="00D74D1A"/>
    <w:rsid w:val="00D74D5B"/>
    <w:rsid w:val="00D85EF2"/>
    <w:rsid w:val="00D86F6E"/>
    <w:rsid w:val="00D976BB"/>
    <w:rsid w:val="00DA1442"/>
    <w:rsid w:val="00DA149A"/>
    <w:rsid w:val="00DA51C9"/>
    <w:rsid w:val="00DB4297"/>
    <w:rsid w:val="00DC0CB8"/>
    <w:rsid w:val="00DC156D"/>
    <w:rsid w:val="00DC250A"/>
    <w:rsid w:val="00DC4F78"/>
    <w:rsid w:val="00DD1B68"/>
    <w:rsid w:val="00DD2A2A"/>
    <w:rsid w:val="00DD3B0B"/>
    <w:rsid w:val="00DD6BAC"/>
    <w:rsid w:val="00DD7E68"/>
    <w:rsid w:val="00DF1A5B"/>
    <w:rsid w:val="00E1322D"/>
    <w:rsid w:val="00E23B8E"/>
    <w:rsid w:val="00E25EA9"/>
    <w:rsid w:val="00E260B6"/>
    <w:rsid w:val="00E3111A"/>
    <w:rsid w:val="00E3311D"/>
    <w:rsid w:val="00E540CD"/>
    <w:rsid w:val="00E5534D"/>
    <w:rsid w:val="00E5643D"/>
    <w:rsid w:val="00E62146"/>
    <w:rsid w:val="00E632EB"/>
    <w:rsid w:val="00E6676E"/>
    <w:rsid w:val="00E7253A"/>
    <w:rsid w:val="00E72F37"/>
    <w:rsid w:val="00E81BC9"/>
    <w:rsid w:val="00E868B2"/>
    <w:rsid w:val="00E92508"/>
    <w:rsid w:val="00E94F18"/>
    <w:rsid w:val="00E9514D"/>
    <w:rsid w:val="00EA5D38"/>
    <w:rsid w:val="00EB4389"/>
    <w:rsid w:val="00EC3FDF"/>
    <w:rsid w:val="00ED288F"/>
    <w:rsid w:val="00EE32C1"/>
    <w:rsid w:val="00EF3BAE"/>
    <w:rsid w:val="00EF64BA"/>
    <w:rsid w:val="00F0609B"/>
    <w:rsid w:val="00F07566"/>
    <w:rsid w:val="00F1193B"/>
    <w:rsid w:val="00F261B8"/>
    <w:rsid w:val="00F27736"/>
    <w:rsid w:val="00F305F0"/>
    <w:rsid w:val="00F322C5"/>
    <w:rsid w:val="00F52AB7"/>
    <w:rsid w:val="00F53AE5"/>
    <w:rsid w:val="00F67F5B"/>
    <w:rsid w:val="00F735BD"/>
    <w:rsid w:val="00F83823"/>
    <w:rsid w:val="00F84BC1"/>
    <w:rsid w:val="00F9370E"/>
    <w:rsid w:val="00FB1ADA"/>
    <w:rsid w:val="00FC5B7F"/>
    <w:rsid w:val="00FC5FB3"/>
    <w:rsid w:val="00FD3B75"/>
    <w:rsid w:val="00FE4C38"/>
    <w:rsid w:val="00FE7398"/>
    <w:rsid w:val="00FF69A1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1C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1C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ffice%202000\VORLAGEN\Kautex\Kautex%20Blanko.dotx" TargetMode="External"/></Relationships>
</file>

<file path=word/theme/theme1.xml><?xml version="1.0" encoding="utf-8"?>
<a:theme xmlns:a="http://schemas.openxmlformats.org/drawingml/2006/main" name="Larissa">
  <a:themeElements>
    <a:clrScheme name="Kautex">
      <a:dk1>
        <a:sysClr val="windowText" lastClr="000000"/>
      </a:dk1>
      <a:lt1>
        <a:sysClr val="window" lastClr="FFFFFF"/>
      </a:lt1>
      <a:dk2>
        <a:srgbClr val="164194"/>
      </a:dk2>
      <a:lt2>
        <a:srgbClr val="C6C6C6"/>
      </a:lt2>
      <a:accent1>
        <a:srgbClr val="164194"/>
      </a:accent1>
      <a:accent2>
        <a:srgbClr val="FF0000"/>
      </a:accent2>
      <a:accent3>
        <a:srgbClr val="00B050"/>
      </a:accent3>
      <a:accent4>
        <a:srgbClr val="00B0F0"/>
      </a:accent4>
      <a:accent5>
        <a:srgbClr val="FFFF00"/>
      </a:accent5>
      <a:accent6>
        <a:srgbClr val="FFC000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solidFill>
            <a:schemeClr val="accent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96EF5-9A6B-4C89-A22E-EABAB4BA0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Kautex Blanko.dotx</Template>
  <TotalTime>0</TotalTime>
  <Pages>2</Pages>
  <Words>414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Kautex Maschinenbau GmbH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Kirchbaumer, Christian</dc:creator>
  <cp:lastModifiedBy>Kirchbaumer, Christian</cp:lastModifiedBy>
  <cp:revision>7</cp:revision>
  <cp:lastPrinted>2017-11-13T08:44:00Z</cp:lastPrinted>
  <dcterms:created xsi:type="dcterms:W3CDTF">2017-11-13T09:15:00Z</dcterms:created>
  <dcterms:modified xsi:type="dcterms:W3CDTF">2017-11-14T14:32:00Z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">
    <vt:bool>true</vt:bool>
  </property>
</Properties>
</file>